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4A0" w:firstRow="1" w:lastRow="0" w:firstColumn="1" w:lastColumn="0" w:noHBand="0" w:noVBand="1"/>
      </w:tblPr>
      <w:tblGrid>
        <w:gridCol w:w="341"/>
        <w:gridCol w:w="4901"/>
        <w:gridCol w:w="5223"/>
        <w:gridCol w:w="335"/>
      </w:tblGrid>
      <w:tr w:rsidR="00AA291A" w:rsidRPr="00496F9F" w14:paraId="1A07F02D" w14:textId="77777777" w:rsidTr="00AA291A">
        <w:trPr>
          <w:trHeight w:val="983"/>
        </w:trPr>
        <w:tc>
          <w:tcPr>
            <w:tcW w:w="158" w:type="pct"/>
            <w:shd w:val="clear" w:color="auto" w:fill="auto"/>
          </w:tcPr>
          <w:p w14:paraId="182608C7" w14:textId="77777777" w:rsidR="00AA291A" w:rsidRPr="00496F9F" w:rsidRDefault="00AA291A" w:rsidP="00AA291A">
            <w:pPr>
              <w:pStyle w:val="Title"/>
            </w:pPr>
          </w:p>
        </w:tc>
        <w:tc>
          <w:tcPr>
            <w:tcW w:w="2269" w:type="pct"/>
            <w:shd w:val="clear" w:color="auto" w:fill="1F497D" w:themeFill="text2"/>
            <w:vAlign w:val="center"/>
          </w:tcPr>
          <w:p w14:paraId="062B768A" w14:textId="7BA44901" w:rsidR="00AA291A" w:rsidRPr="00496F9F" w:rsidRDefault="004D66C8" w:rsidP="004D66C8">
            <w:pPr>
              <w:pStyle w:val="Title"/>
              <w:jc w:val="left"/>
            </w:pPr>
            <w:r>
              <w:t>Nursing Assistant Career Advancement Program</w:t>
            </w:r>
          </w:p>
        </w:tc>
        <w:tc>
          <w:tcPr>
            <w:tcW w:w="2418" w:type="pct"/>
            <w:shd w:val="clear" w:color="auto" w:fill="auto"/>
          </w:tcPr>
          <w:p w14:paraId="4C6F411B" w14:textId="7B1FCE6B" w:rsidR="00AA291A" w:rsidRPr="00496F9F" w:rsidRDefault="00AA291A" w:rsidP="00AA291A">
            <w:pPr>
              <w:pStyle w:val="Title"/>
            </w:pPr>
          </w:p>
        </w:tc>
        <w:tc>
          <w:tcPr>
            <w:tcW w:w="155" w:type="pct"/>
            <w:shd w:val="clear" w:color="auto" w:fill="auto"/>
          </w:tcPr>
          <w:p w14:paraId="632192C1" w14:textId="77777777" w:rsidR="00AA291A" w:rsidRPr="00496F9F" w:rsidRDefault="00AA291A" w:rsidP="00AA291A">
            <w:pPr>
              <w:pStyle w:val="Title"/>
            </w:pPr>
          </w:p>
        </w:tc>
      </w:tr>
      <w:tr w:rsidR="00AA291A" w:rsidRPr="00496F9F" w14:paraId="000A0193" w14:textId="77777777" w:rsidTr="00AA291A">
        <w:trPr>
          <w:trHeight w:val="20"/>
        </w:trPr>
        <w:tc>
          <w:tcPr>
            <w:tcW w:w="158" w:type="pct"/>
            <w:shd w:val="clear" w:color="auto" w:fill="auto"/>
          </w:tcPr>
          <w:p w14:paraId="3D959DB4" w14:textId="77777777" w:rsidR="00AA291A" w:rsidRPr="00496F9F" w:rsidRDefault="00AA291A" w:rsidP="00AA291A">
            <w:pPr>
              <w:pStyle w:val="Text"/>
              <w:spacing w:after="0"/>
            </w:pPr>
          </w:p>
        </w:tc>
        <w:tc>
          <w:tcPr>
            <w:tcW w:w="4687" w:type="pct"/>
            <w:gridSpan w:val="2"/>
            <w:shd w:val="clear" w:color="auto" w:fill="auto"/>
          </w:tcPr>
          <w:p w14:paraId="2FCFD470" w14:textId="77777777" w:rsidR="00AA291A" w:rsidRPr="00496F9F" w:rsidRDefault="00AA291A" w:rsidP="00AA291A">
            <w:pPr>
              <w:pStyle w:val="Text"/>
              <w:spacing w:after="0"/>
            </w:pPr>
          </w:p>
        </w:tc>
        <w:tc>
          <w:tcPr>
            <w:tcW w:w="155" w:type="pct"/>
            <w:shd w:val="clear" w:color="auto" w:fill="auto"/>
          </w:tcPr>
          <w:p w14:paraId="5315A28E" w14:textId="4E7EC279" w:rsidR="00AA291A" w:rsidRPr="00496F9F" w:rsidRDefault="00AA291A" w:rsidP="00AA291A">
            <w:pPr>
              <w:pStyle w:val="Text"/>
              <w:spacing w:after="0"/>
            </w:pPr>
          </w:p>
        </w:tc>
      </w:tr>
      <w:tr w:rsidR="00AA291A" w:rsidRPr="00496F9F" w14:paraId="20EDC17E" w14:textId="77777777" w:rsidTr="00AA291A">
        <w:trPr>
          <w:trHeight w:val="10262"/>
        </w:trPr>
        <w:tc>
          <w:tcPr>
            <w:tcW w:w="158" w:type="pct"/>
            <w:shd w:val="clear" w:color="auto" w:fill="auto"/>
          </w:tcPr>
          <w:p w14:paraId="1AEB0BAB" w14:textId="77777777" w:rsidR="00AA291A" w:rsidRPr="00496F9F" w:rsidRDefault="00AA291A" w:rsidP="00AA291A">
            <w:pPr>
              <w:pStyle w:val="Text"/>
            </w:pPr>
          </w:p>
        </w:tc>
        <w:tc>
          <w:tcPr>
            <w:tcW w:w="4687" w:type="pct"/>
            <w:gridSpan w:val="2"/>
            <w:shd w:val="clear" w:color="auto" w:fill="auto"/>
          </w:tcPr>
          <w:p w14:paraId="6454262B" w14:textId="2E0FA04C" w:rsidR="00B3386A" w:rsidRPr="00AF4BB1" w:rsidRDefault="00AF4BB1" w:rsidP="00B3386A">
            <w:pPr>
              <w:rPr>
                <w:b/>
                <w:bCs/>
              </w:rPr>
            </w:pPr>
            <w:r w:rsidRPr="00AF4BB1">
              <w:rPr>
                <w:b/>
                <w:bCs/>
              </w:rPr>
              <w:t>Approved Specialization Certifications</w:t>
            </w:r>
          </w:p>
          <w:p w14:paraId="13E6E544" w14:textId="77777777" w:rsidR="00AF4BB1" w:rsidRDefault="00AF4BB1" w:rsidP="000E5D86">
            <w:pPr>
              <w:pStyle w:val="ListParagraph"/>
              <w:numPr>
                <w:ilvl w:val="0"/>
                <w:numId w:val="8"/>
              </w:numPr>
            </w:pPr>
            <w:r>
              <w:t>Dementia</w:t>
            </w:r>
          </w:p>
          <w:p w14:paraId="6FF0C674" w14:textId="1A56B262" w:rsidR="00AA291A" w:rsidRDefault="00AF4BB1" w:rsidP="000E5D86">
            <w:pPr>
              <w:pStyle w:val="ListParagraph"/>
              <w:numPr>
                <w:ilvl w:val="1"/>
                <w:numId w:val="8"/>
              </w:numPr>
            </w:pPr>
            <w:r>
              <w:t>Alzheimer’s Association Dementia Training</w:t>
            </w:r>
            <w:r w:rsidR="00906922">
              <w:t xml:space="preserve"> (essentiALZ)</w:t>
            </w:r>
          </w:p>
          <w:p w14:paraId="79C6C707" w14:textId="77777777" w:rsidR="00AF4BB1" w:rsidRDefault="00AF4BB1" w:rsidP="000E5D86">
            <w:pPr>
              <w:pStyle w:val="ListParagraph"/>
              <w:numPr>
                <w:ilvl w:val="1"/>
                <w:numId w:val="8"/>
              </w:numPr>
            </w:pPr>
            <w:r>
              <w:t>Certified Dementia Practitioner (NCCDP)</w:t>
            </w:r>
          </w:p>
          <w:p w14:paraId="64A2DAC2" w14:textId="77777777" w:rsidR="00AF4BB1" w:rsidRDefault="00AF4BB1" w:rsidP="000E5D86">
            <w:pPr>
              <w:pStyle w:val="ListParagraph"/>
              <w:numPr>
                <w:ilvl w:val="1"/>
                <w:numId w:val="8"/>
              </w:numPr>
            </w:pPr>
            <w:r>
              <w:t>CARES</w:t>
            </w:r>
          </w:p>
          <w:p w14:paraId="09E8BA9E" w14:textId="77777777" w:rsidR="00AF4BB1" w:rsidRDefault="00AF4BB1" w:rsidP="000E5D86">
            <w:pPr>
              <w:pStyle w:val="ListParagraph"/>
              <w:numPr>
                <w:ilvl w:val="1"/>
                <w:numId w:val="8"/>
              </w:numPr>
            </w:pPr>
            <w:r>
              <w:t>Dementia Friends of Ohio</w:t>
            </w:r>
          </w:p>
          <w:p w14:paraId="638DB337" w14:textId="3FAE9361" w:rsidR="00663C22" w:rsidRDefault="00663C22" w:rsidP="000E5D86">
            <w:pPr>
              <w:pStyle w:val="ListParagraph"/>
              <w:numPr>
                <w:ilvl w:val="1"/>
                <w:numId w:val="8"/>
              </w:numPr>
            </w:pPr>
            <w:r>
              <w:t xml:space="preserve">MetroHealth Dementia Care Training Certification </w:t>
            </w:r>
          </w:p>
          <w:p w14:paraId="6EB91647" w14:textId="53EC4C8D" w:rsidR="000549DD" w:rsidRDefault="000549DD" w:rsidP="000E5D86">
            <w:pPr>
              <w:pStyle w:val="ListParagraph"/>
              <w:numPr>
                <w:ilvl w:val="1"/>
                <w:numId w:val="8"/>
              </w:numPr>
            </w:pPr>
            <w:r>
              <w:t>Provider developed Dementia train that meets the requirements under OAC 173-39-02.16 (D)(4)</w:t>
            </w:r>
            <w:r w:rsidR="00AE3E9A">
              <w:t xml:space="preserve"> with at least 7 hours of related instruction.</w:t>
            </w:r>
          </w:p>
          <w:p w14:paraId="2A86DAF2" w14:textId="77777777" w:rsidR="00AF4BB1" w:rsidRDefault="00AF4BB1" w:rsidP="000E5D86">
            <w:pPr>
              <w:pStyle w:val="ListParagraph"/>
              <w:numPr>
                <w:ilvl w:val="0"/>
                <w:numId w:val="8"/>
              </w:numPr>
            </w:pPr>
            <w:r>
              <w:t>Restorative Nursing</w:t>
            </w:r>
          </w:p>
          <w:p w14:paraId="01087209" w14:textId="77777777" w:rsidR="00AF4BB1" w:rsidRDefault="00AF4BB1" w:rsidP="000E5D86">
            <w:pPr>
              <w:pStyle w:val="ListParagraph"/>
              <w:numPr>
                <w:ilvl w:val="1"/>
                <w:numId w:val="8"/>
              </w:numPr>
            </w:pPr>
            <w:r>
              <w:t>Restorative Basics for CNAs (Pathway Health)</w:t>
            </w:r>
          </w:p>
          <w:p w14:paraId="026B5E04" w14:textId="77777777" w:rsidR="00AF4BB1" w:rsidRDefault="00AF4BB1" w:rsidP="000E5D86">
            <w:pPr>
              <w:pStyle w:val="ListParagraph"/>
              <w:numPr>
                <w:ilvl w:val="1"/>
                <w:numId w:val="8"/>
              </w:numPr>
            </w:pPr>
            <w:r>
              <w:t>Restorative Nurse Aide Certification (NAHCA)</w:t>
            </w:r>
          </w:p>
          <w:p w14:paraId="735E9159" w14:textId="0480351E" w:rsidR="00AF4BB1" w:rsidRDefault="00AF4BB1" w:rsidP="000E5D86">
            <w:pPr>
              <w:pStyle w:val="ListParagraph"/>
              <w:numPr>
                <w:ilvl w:val="1"/>
                <w:numId w:val="8"/>
              </w:numPr>
            </w:pPr>
            <w:r>
              <w:t xml:space="preserve">Restorative Nurse Aide Certification (Creative </w:t>
            </w:r>
            <w:r w:rsidR="0034732F">
              <w:t>Medical</w:t>
            </w:r>
            <w:r>
              <w:t xml:space="preserve"> and Training Solutions)</w:t>
            </w:r>
          </w:p>
          <w:p w14:paraId="112B114D" w14:textId="7521CFB8" w:rsidR="00663C22" w:rsidRDefault="00663C22" w:rsidP="000E5D86">
            <w:pPr>
              <w:pStyle w:val="ListParagraph"/>
              <w:numPr>
                <w:ilvl w:val="1"/>
                <w:numId w:val="8"/>
              </w:numPr>
            </w:pPr>
            <w:r>
              <w:t>Provider Developed Restorative Nursing Course that follows the program manual for CAHF Restorative Nursing</w:t>
            </w:r>
            <w:r w:rsidR="00C75A08">
              <w:t xml:space="preserve"> (Falls Prevention portion of CAHF Restorative Nursing Program)</w:t>
            </w:r>
          </w:p>
          <w:p w14:paraId="2F74CF7D" w14:textId="77777777" w:rsidR="00AF4BB1" w:rsidRDefault="0034732F" w:rsidP="000E5D86">
            <w:pPr>
              <w:pStyle w:val="ListParagraph"/>
              <w:numPr>
                <w:ilvl w:val="0"/>
                <w:numId w:val="8"/>
              </w:numPr>
            </w:pPr>
            <w:r>
              <w:t>Mental/Behavioral health</w:t>
            </w:r>
          </w:p>
          <w:p w14:paraId="2AE8B545" w14:textId="77777777" w:rsidR="0034732F" w:rsidRDefault="0034732F" w:rsidP="000E5D86">
            <w:pPr>
              <w:pStyle w:val="ListParagraph"/>
              <w:numPr>
                <w:ilvl w:val="1"/>
                <w:numId w:val="8"/>
              </w:numPr>
            </w:pPr>
            <w:r>
              <w:t>Behavioral Health Care Certification (NAHCA)</w:t>
            </w:r>
          </w:p>
          <w:p w14:paraId="3AF5FDEA" w14:textId="77777777" w:rsidR="0034732F" w:rsidRDefault="0034732F" w:rsidP="000E5D86">
            <w:pPr>
              <w:pStyle w:val="ListParagraph"/>
              <w:numPr>
                <w:ilvl w:val="1"/>
                <w:numId w:val="8"/>
              </w:numPr>
            </w:pPr>
            <w:r>
              <w:t>Center of Excellence/OHCA Behavioral Health Certification</w:t>
            </w:r>
          </w:p>
          <w:p w14:paraId="47B549A3" w14:textId="1B4E0E77" w:rsidR="00C75A08" w:rsidRDefault="00C75A08" w:rsidP="00C75A08">
            <w:pPr>
              <w:pStyle w:val="ListParagraph"/>
              <w:numPr>
                <w:ilvl w:val="0"/>
                <w:numId w:val="8"/>
              </w:numPr>
            </w:pPr>
            <w:r>
              <w:t>End-of-Life</w:t>
            </w:r>
          </w:p>
          <w:p w14:paraId="1BE158F7" w14:textId="6347019E" w:rsidR="00AE3E9A" w:rsidRDefault="00AE3E9A" w:rsidP="00AE3E9A">
            <w:pPr>
              <w:pStyle w:val="ListParagraph"/>
              <w:numPr>
                <w:ilvl w:val="1"/>
                <w:numId w:val="8"/>
              </w:numPr>
            </w:pPr>
            <w:r>
              <w:t>End-of-Life Care Certification (NAHCA)</w:t>
            </w:r>
          </w:p>
          <w:p w14:paraId="0F5CF245" w14:textId="77777777" w:rsidR="0034732F" w:rsidRDefault="0034732F" w:rsidP="000E5D86">
            <w:pPr>
              <w:pStyle w:val="ListParagraph"/>
              <w:numPr>
                <w:ilvl w:val="0"/>
                <w:numId w:val="8"/>
              </w:numPr>
            </w:pPr>
            <w:r>
              <w:t>Technology</w:t>
            </w:r>
          </w:p>
          <w:p w14:paraId="621AB008" w14:textId="77777777" w:rsidR="0034732F" w:rsidRDefault="0034732F" w:rsidP="000E5D86">
            <w:pPr>
              <w:pStyle w:val="ListParagraph"/>
              <w:numPr>
                <w:ilvl w:val="1"/>
                <w:numId w:val="8"/>
              </w:numPr>
            </w:pPr>
            <w:r>
              <w:t>Provider submits documentation for programs that require additional training</w:t>
            </w:r>
          </w:p>
          <w:p w14:paraId="398C1FB3" w14:textId="77777777" w:rsidR="0034732F" w:rsidRDefault="0034732F" w:rsidP="0034732F">
            <w:pPr>
              <w:rPr>
                <w:b/>
                <w:bCs/>
              </w:rPr>
            </w:pPr>
            <w:r w:rsidRPr="0034732F">
              <w:rPr>
                <w:b/>
                <w:bCs/>
              </w:rPr>
              <w:t>Program Requirements for STNA Preceptor</w:t>
            </w:r>
          </w:p>
          <w:p w14:paraId="4A702BF4" w14:textId="77777777" w:rsidR="0034732F" w:rsidRDefault="0034732F" w:rsidP="000E5D86">
            <w:pPr>
              <w:pStyle w:val="ListParagraph"/>
              <w:numPr>
                <w:ilvl w:val="0"/>
                <w:numId w:val="8"/>
              </w:numPr>
            </w:pPr>
            <w:r w:rsidRPr="0034732F">
              <w:t>CN</w:t>
            </w:r>
            <w:r>
              <w:t>A</w:t>
            </w:r>
            <w:r w:rsidRPr="0034732F">
              <w:t xml:space="preserve"> Preceptor Course (NAHCA)</w:t>
            </w:r>
          </w:p>
          <w:p w14:paraId="7A06A3C0" w14:textId="21617340" w:rsidR="0034732F" w:rsidRDefault="0034732F" w:rsidP="000E5D86">
            <w:pPr>
              <w:pStyle w:val="ListParagraph"/>
              <w:numPr>
                <w:ilvl w:val="0"/>
                <w:numId w:val="8"/>
              </w:numPr>
            </w:pPr>
            <w:r>
              <w:t>Provider developed program that contains the following elements</w:t>
            </w:r>
            <w:r w:rsidR="00AE3E9A">
              <w:t xml:space="preserve"> and provides at least 12 hours of related instruction:</w:t>
            </w:r>
          </w:p>
          <w:p w14:paraId="30FE6FF4" w14:textId="77777777" w:rsidR="000E5D86" w:rsidRDefault="000E5D86" w:rsidP="000E5D86">
            <w:pPr>
              <w:pStyle w:val="ListParagraph"/>
              <w:numPr>
                <w:ilvl w:val="1"/>
                <w:numId w:val="8"/>
              </w:numPr>
              <w:spacing w:after="160" w:line="259" w:lineRule="auto"/>
            </w:pPr>
            <w:r>
              <w:t>Leadership or Management Development</w:t>
            </w:r>
          </w:p>
          <w:p w14:paraId="1DF41519" w14:textId="1B39F4D8" w:rsidR="000E5D86" w:rsidRDefault="000E5D86" w:rsidP="000E5D86">
            <w:pPr>
              <w:pStyle w:val="ListParagraph"/>
              <w:numPr>
                <w:ilvl w:val="1"/>
                <w:numId w:val="8"/>
              </w:numPr>
              <w:spacing w:after="160" w:line="259" w:lineRule="auto"/>
            </w:pPr>
            <w:r>
              <w:t>Importance of Retention</w:t>
            </w:r>
          </w:p>
          <w:p w14:paraId="2C19C426" w14:textId="77777777" w:rsidR="000E5D86" w:rsidRDefault="000E5D86" w:rsidP="000E5D86">
            <w:pPr>
              <w:pStyle w:val="ListParagraph"/>
              <w:numPr>
                <w:ilvl w:val="1"/>
                <w:numId w:val="8"/>
              </w:numPr>
              <w:spacing w:after="160" w:line="259" w:lineRule="auto"/>
            </w:pPr>
            <w:r>
              <w:t>Measuring and documenting staff competencies</w:t>
            </w:r>
          </w:p>
          <w:p w14:paraId="7386BDD8" w14:textId="77777777" w:rsidR="000E5D86" w:rsidRDefault="000E5D86" w:rsidP="000E5D86">
            <w:pPr>
              <w:pStyle w:val="ListParagraph"/>
              <w:numPr>
                <w:ilvl w:val="1"/>
                <w:numId w:val="8"/>
              </w:numPr>
              <w:spacing w:after="160" w:line="259" w:lineRule="auto"/>
            </w:pPr>
            <w:r>
              <w:t>Facility operations policies and procedures</w:t>
            </w:r>
          </w:p>
          <w:p w14:paraId="132DF1B8" w14:textId="77777777" w:rsidR="000E5D86" w:rsidRDefault="000E5D86" w:rsidP="000E5D86">
            <w:pPr>
              <w:pStyle w:val="ListParagraph"/>
              <w:numPr>
                <w:ilvl w:val="1"/>
                <w:numId w:val="8"/>
              </w:numPr>
              <w:spacing w:after="160" w:line="259" w:lineRule="auto"/>
            </w:pPr>
            <w:r>
              <w:t xml:space="preserve">Communication </w:t>
            </w:r>
          </w:p>
          <w:p w14:paraId="649EE932" w14:textId="77777777" w:rsidR="000E5D86" w:rsidRDefault="000E5D86" w:rsidP="000E5D86">
            <w:pPr>
              <w:pStyle w:val="ListParagraph"/>
              <w:numPr>
                <w:ilvl w:val="1"/>
                <w:numId w:val="8"/>
              </w:numPr>
              <w:spacing w:after="160" w:line="259" w:lineRule="auto"/>
            </w:pPr>
            <w:r>
              <w:t>Crisis Management/De-escalation</w:t>
            </w:r>
          </w:p>
          <w:p w14:paraId="7DB2FA13" w14:textId="790213C4" w:rsidR="0034732F" w:rsidRPr="0034732F" w:rsidRDefault="0034732F" w:rsidP="000E5D86">
            <w:pPr>
              <w:pStyle w:val="ListParagraph"/>
              <w:ind w:left="1800"/>
            </w:pPr>
          </w:p>
        </w:tc>
        <w:tc>
          <w:tcPr>
            <w:tcW w:w="155" w:type="pct"/>
            <w:shd w:val="clear" w:color="auto" w:fill="auto"/>
          </w:tcPr>
          <w:p w14:paraId="563095C0" w14:textId="0FE433EE" w:rsidR="00AA291A" w:rsidRPr="00496F9F" w:rsidRDefault="00AA291A" w:rsidP="00AA291A">
            <w:pPr>
              <w:pStyle w:val="Text"/>
            </w:pPr>
          </w:p>
        </w:tc>
      </w:tr>
    </w:tbl>
    <w:p w14:paraId="5C24B0F9" w14:textId="77777777" w:rsidR="00463B35" w:rsidRDefault="00463B35" w:rsidP="00F02AC0">
      <w:pPr>
        <w:pStyle w:val="BlueBoldText"/>
      </w:pPr>
    </w:p>
    <w:sectPr w:rsidR="00463B35" w:rsidSect="00A73A75">
      <w:headerReference w:type="default" r:id="rId11"/>
      <w:footerReference w:type="default" r:id="rId12"/>
      <w:pgSz w:w="12240" w:h="15840" w:code="1"/>
      <w:pgMar w:top="1729" w:right="720" w:bottom="172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F259A9" w14:textId="77777777" w:rsidR="00A73A75" w:rsidRDefault="00A73A75" w:rsidP="00F02AC0">
      <w:r>
        <w:separator/>
      </w:r>
    </w:p>
  </w:endnote>
  <w:endnote w:type="continuationSeparator" w:id="0">
    <w:p w14:paraId="7FFD8E54" w14:textId="77777777" w:rsidR="00A73A75" w:rsidRDefault="00A73A75" w:rsidP="00F02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F02AC0" w:rsidRPr="00496F9F" w14:paraId="4C2B0B33" w14:textId="77777777" w:rsidTr="0079071F">
      <w:trPr>
        <w:trHeight w:val="627"/>
      </w:trPr>
      <w:tc>
        <w:tcPr>
          <w:tcW w:w="3596" w:type="dxa"/>
          <w:shd w:val="clear" w:color="auto" w:fill="auto"/>
          <w:vAlign w:val="center"/>
        </w:tcPr>
        <w:p w14:paraId="71420310" w14:textId="77777777" w:rsidR="00F02AC0" w:rsidRPr="00496F9F" w:rsidRDefault="00F02AC0" w:rsidP="00F02AC0">
          <w:pPr>
            <w:pStyle w:val="Contacts"/>
          </w:pPr>
          <w:r w:rsidRPr="00496F9F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7F9F392B" wp14:editId="1A611CB6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65D1403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path arrowok="t" o:extrusionok="f" o:connecttype="custom" o:connectlocs="77470,100965;77470,100965;77470,100965;77470,100965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0C7C80EA" w14:textId="77777777" w:rsidR="00F02AC0" w:rsidRPr="00496F9F" w:rsidRDefault="00F02AC0" w:rsidP="00F02AC0">
          <w:pPr>
            <w:pStyle w:val="Contacts"/>
          </w:pPr>
          <w:r w:rsidRPr="00496F9F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1A972FC9" wp14:editId="3510F84E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A9BE9BC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1F6A4D7A" w14:textId="77777777" w:rsidR="00F02AC0" w:rsidRPr="00496F9F" w:rsidRDefault="00F02AC0" w:rsidP="00F02AC0">
          <w:pPr>
            <w:pStyle w:val="Contacts"/>
          </w:pPr>
          <w:r w:rsidRPr="00496F9F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67128A59" wp14:editId="4D525325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73FA5D5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F02AC0" w:rsidRPr="00496F9F" w14:paraId="753FC892" w14:textId="77777777" w:rsidTr="002D3842">
      <w:tc>
        <w:tcPr>
          <w:tcW w:w="3596" w:type="dxa"/>
          <w:shd w:val="clear" w:color="auto" w:fill="auto"/>
          <w:vAlign w:val="center"/>
        </w:tcPr>
        <w:p w14:paraId="2A59811D" w14:textId="77777777" w:rsidR="00F02AC0" w:rsidRPr="00496F9F" w:rsidRDefault="00F02AC0" w:rsidP="00F02AC0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46BB0A5B" w14:textId="77777777" w:rsidR="00F02AC0" w:rsidRPr="00496F9F" w:rsidRDefault="00F02AC0" w:rsidP="00F02AC0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10891037" w14:textId="77777777" w:rsidR="00F02AC0" w:rsidRPr="00496F9F" w:rsidRDefault="00F02AC0" w:rsidP="00F02AC0">
          <w:pPr>
            <w:pStyle w:val="Contacts"/>
          </w:pPr>
        </w:p>
      </w:tc>
    </w:tr>
    <w:tr w:rsidR="00AE3FB7" w:rsidRPr="00496F9F" w14:paraId="454DA82A" w14:textId="77777777" w:rsidTr="002D3842">
      <w:tc>
        <w:tcPr>
          <w:tcW w:w="3596" w:type="dxa"/>
          <w:shd w:val="clear" w:color="auto" w:fill="auto"/>
          <w:vAlign w:val="center"/>
        </w:tcPr>
        <w:p w14:paraId="03BFCF70" w14:textId="77777777" w:rsidR="00AE3FB7" w:rsidRDefault="00AA291A" w:rsidP="00F02AC0">
          <w:pPr>
            <w:pStyle w:val="Contacts"/>
          </w:pPr>
          <w:r>
            <w:t>9200 Worthington Rd. Ste. 110</w:t>
          </w:r>
        </w:p>
        <w:p w14:paraId="2AFE8AE4" w14:textId="22C78355" w:rsidR="00AA291A" w:rsidRPr="00496F9F" w:rsidRDefault="00AA291A" w:rsidP="00F02AC0">
          <w:pPr>
            <w:pStyle w:val="Contacts"/>
          </w:pPr>
          <w:r>
            <w:t>Westerville, OH 43081</w:t>
          </w:r>
        </w:p>
      </w:tc>
      <w:tc>
        <w:tcPr>
          <w:tcW w:w="3597" w:type="dxa"/>
          <w:shd w:val="clear" w:color="auto" w:fill="auto"/>
          <w:vAlign w:val="center"/>
        </w:tcPr>
        <w:p w14:paraId="02231E6E" w14:textId="25903B84" w:rsidR="00AE3FB7" w:rsidRPr="00496F9F" w:rsidRDefault="00AA291A" w:rsidP="00F02AC0">
          <w:pPr>
            <w:pStyle w:val="Contacts"/>
          </w:pPr>
          <w:r>
            <w:t>614-420-0291</w:t>
          </w:r>
        </w:p>
      </w:tc>
      <w:tc>
        <w:tcPr>
          <w:tcW w:w="3597" w:type="dxa"/>
          <w:shd w:val="clear" w:color="auto" w:fill="auto"/>
          <w:vAlign w:val="center"/>
        </w:tcPr>
        <w:p w14:paraId="18530E06" w14:textId="3E844391" w:rsidR="00AE3FB7" w:rsidRPr="00496F9F" w:rsidRDefault="00AA291A" w:rsidP="00F02AC0">
          <w:pPr>
            <w:pStyle w:val="Contacts"/>
          </w:pPr>
          <w:r>
            <w:t>ehart@ohca.org</w:t>
          </w:r>
        </w:p>
      </w:tc>
    </w:tr>
  </w:tbl>
  <w:p w14:paraId="4F3935A3" w14:textId="77777777" w:rsidR="00AE3FB7" w:rsidRDefault="00AE3FB7" w:rsidP="0079071F">
    <w:pPr>
      <w:pStyle w:val="Footer"/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27FE2" w14:textId="77777777" w:rsidR="00A73A75" w:rsidRDefault="00A73A75" w:rsidP="00F02AC0">
      <w:r>
        <w:separator/>
      </w:r>
    </w:p>
  </w:footnote>
  <w:footnote w:type="continuationSeparator" w:id="0">
    <w:p w14:paraId="6D9D560B" w14:textId="77777777" w:rsidR="00A73A75" w:rsidRDefault="00A73A75" w:rsidP="00F02A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B6BC4" w14:textId="4C014222" w:rsidR="00BC1B68" w:rsidRDefault="00AA291A" w:rsidP="00496F9F">
    <w:pPr>
      <w:pStyle w:val="Header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6FF69C39" wp14:editId="4D886033">
              <wp:simplePos x="0" y="0"/>
              <wp:positionH relativeFrom="column">
                <wp:posOffset>0</wp:posOffset>
              </wp:positionH>
              <wp:positionV relativeFrom="paragraph">
                <wp:posOffset>-1774190</wp:posOffset>
              </wp:positionV>
              <wp:extent cx="6858000" cy="11383010"/>
              <wp:effectExtent l="0" t="0" r="0" b="8890"/>
              <wp:wrapNone/>
              <wp:docPr id="12" name="Group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1383010"/>
                        <a:chOff x="0" y="0"/>
                        <a:chExt cx="6858000" cy="11383010"/>
                      </a:xfrm>
                    </wpg:grpSpPr>
                    <wps:wsp>
                      <wps:cNvPr id="20" name="Rectangle"/>
                      <wps:cNvSpPr>
                        <a:spLocks/>
                      </wps:cNvSpPr>
                      <wps:spPr>
                        <a:xfrm>
                          <a:off x="70338" y="2790093"/>
                          <a:ext cx="6781674" cy="699894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2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1" name="Rectangle"/>
                      <wps:cNvSpPr>
                        <a:spLocks/>
                      </wps:cNvSpPr>
                      <wps:spPr>
                        <a:xfrm>
                          <a:off x="0" y="2790093"/>
                          <a:ext cx="6784975" cy="6935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1F497D">
                              <a:alpha val="30000"/>
                            </a:srgbClr>
                          </a:solidFill>
                          <a:miter lim="400000"/>
                        </a:ln>
                      </wps:spPr>
                      <wps:txbx>
                        <w:txbxContent>
                          <w:p w14:paraId="7320D495" w14:textId="77777777" w:rsidR="00AA291A" w:rsidRDefault="00AA291A" w:rsidP="00AA291A">
                            <w:pPr>
                              <w:jc w:val="center"/>
                            </w:pPr>
                          </w:p>
                        </w:txbxContent>
                      </wps:txbx>
                      <wps:bodyPr lIns="38100" tIns="38100" rIns="38100" bIns="38100" anchor="ctr"/>
                    </wps:wsp>
                    <wps:wsp>
                      <wps:cNvPr id="5" name="Rectangle 5"/>
                      <wps:cNvSpPr/>
                      <wps:spPr>
                        <a:xfrm>
                          <a:off x="0" y="1307123"/>
                          <a:ext cx="6854825" cy="14757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 descr="bubble design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066" b="58197"/>
                        <a:stretch/>
                      </pic:blipFill>
                      <pic:spPr bwMode="auto">
                        <a:xfrm>
                          <a:off x="0" y="0"/>
                          <a:ext cx="6854825" cy="2799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7" name="Rectangle 17"/>
                      <wps:cNvSpPr/>
                      <wps:spPr>
                        <a:xfrm>
                          <a:off x="0" y="10439400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"/>
                      <wps:cNvSpPr>
                        <a:spLocks/>
                      </wps:cNvSpPr>
                      <wps:spPr>
                        <a:xfrm>
                          <a:off x="0" y="10421816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2" name="Rectangle"/>
                      <wps:cNvSpPr>
                        <a:spLocks/>
                      </wps:cNvSpPr>
                      <wps:spPr>
                        <a:xfrm>
                          <a:off x="0" y="2772508"/>
                          <a:ext cx="685800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6FF69C39" id="Group 12" o:spid="_x0000_s1026" alt="&quot;&quot;" style="position:absolute;left:0;text-align:left;margin-left:0;margin-top:-139.7pt;width:540pt;height:896.3pt;z-index:-251650560" coordsize="68580,1138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">
              <v:rect id="Rectangle" o:spid="_x0000_s1027" style="position:absolute;left:703;top:27900;width:67817;height:69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" fillcolor="#52658f [3206]" stroked="f" strokeweight="1pt">
                <v:fill opacity="13107f"/>
                <v:stroke miterlimit="4"/>
                <v:textbox inset="3pt,3pt,3pt,3pt"/>
              </v:rect>
              <v:rect id="Rectangle" o:spid="_x0000_s1028" style="position:absolute;top:27900;width:67849;height:69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<v:stroke opacity="19789f" miterlimit="4"/>
                <v:path arrowok="t"/>
                <v:textbox inset="3pt,3pt,3pt,3pt">
                  <w:txbxContent>
                    <w:p w14:paraId="7320D495" w14:textId="77777777" w:rsidR="00AA291A" w:rsidRDefault="00AA291A" w:rsidP="00AA291A">
                      <w:pPr>
                        <w:jc w:val="center"/>
                      </w:pPr>
                    </w:p>
                  </w:txbxContent>
                </v:textbox>
              </v:rect>
              <v:rect id="Rectangle 5" o:spid="_x0000_s1029" style="position:absolute;top:13071;width:68548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30" type="#_x0000_t75" alt="bubble design" style="position:absolute;width:68548;height:27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">
                <v:imagedata r:id="rId2" o:title="bubble design" cropbottom="38140f" cropright="699f"/>
              </v:shape>
              <v:rect id="Rectangle 17" o:spid="_x0000_s1031" style="position:absolute;top:104394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32" style="position:absolute;top:104218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  <v:rect id="Rectangle" o:spid="_x0000_s1033" style="position:absolute;top:27725;width:68580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</v:group>
          </w:pict>
        </mc:Fallback>
      </mc:AlternateContent>
    </w:r>
    <w:r w:rsidR="00496F9F">
      <w:rPr>
        <w:noProof/>
      </w:rPr>
      <w:t xml:space="preserve"> </w:t>
    </w:r>
    <w:r w:rsidRPr="00742556">
      <w:rPr>
        <w:noProof/>
      </w:rPr>
      <w:drawing>
        <wp:inline distT="0" distB="0" distL="0" distR="0" wp14:anchorId="4E0A1276" wp14:editId="4E5645E0">
          <wp:extent cx="1695450" cy="514690"/>
          <wp:effectExtent l="0" t="0" r="0" b="0"/>
          <wp:docPr id="212862344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9012" cy="5218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A5C91"/>
    <w:multiLevelType w:val="hybridMultilevel"/>
    <w:tmpl w:val="E3920828"/>
    <w:lvl w:ilvl="0" w:tplc="A1E07BA2">
      <w:start w:val="614"/>
      <w:numFmt w:val="bullet"/>
      <w:lvlText w:val="-"/>
      <w:lvlJc w:val="left"/>
      <w:pPr>
        <w:ind w:left="720" w:hanging="360"/>
      </w:pPr>
      <w:rPr>
        <w:rFonts w:ascii="Franklin Gothic Book" w:eastAsia="Franklin Gothic Book" w:hAnsi="Franklin Gothic Boo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B2CA1"/>
    <w:multiLevelType w:val="hybridMultilevel"/>
    <w:tmpl w:val="AFB66B66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6E139B5"/>
    <w:multiLevelType w:val="hybridMultilevel"/>
    <w:tmpl w:val="452E4EA0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37D745D"/>
    <w:multiLevelType w:val="hybridMultilevel"/>
    <w:tmpl w:val="E1B6C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340" w:hanging="36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DE6E05"/>
    <w:multiLevelType w:val="hybridMultilevel"/>
    <w:tmpl w:val="73E8E53A"/>
    <w:lvl w:ilvl="0" w:tplc="A1E07BA2">
      <w:start w:val="614"/>
      <w:numFmt w:val="bullet"/>
      <w:lvlText w:val="-"/>
      <w:lvlJc w:val="left"/>
      <w:pPr>
        <w:ind w:left="720" w:hanging="360"/>
      </w:pPr>
      <w:rPr>
        <w:rFonts w:ascii="Franklin Gothic Book" w:eastAsia="Franklin Gothic Book" w:hAnsi="Franklin Gothic Boo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F50103"/>
    <w:multiLevelType w:val="hybridMultilevel"/>
    <w:tmpl w:val="EAFC89A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9D13483"/>
    <w:multiLevelType w:val="hybridMultilevel"/>
    <w:tmpl w:val="A1247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E847DF"/>
    <w:multiLevelType w:val="hybridMultilevel"/>
    <w:tmpl w:val="F388543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5B6EA9"/>
    <w:multiLevelType w:val="hybridMultilevel"/>
    <w:tmpl w:val="510A813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23538859">
    <w:abstractNumId w:val="6"/>
  </w:num>
  <w:num w:numId="2" w16cid:durableId="1862888701">
    <w:abstractNumId w:val="7"/>
  </w:num>
  <w:num w:numId="3" w16cid:durableId="1374816094">
    <w:abstractNumId w:val="4"/>
  </w:num>
  <w:num w:numId="4" w16cid:durableId="970791543">
    <w:abstractNumId w:val="0"/>
  </w:num>
  <w:num w:numId="5" w16cid:durableId="474226976">
    <w:abstractNumId w:val="1"/>
  </w:num>
  <w:num w:numId="6" w16cid:durableId="1259292664">
    <w:abstractNumId w:val="2"/>
  </w:num>
  <w:num w:numId="7" w16cid:durableId="1808550168">
    <w:abstractNumId w:val="8"/>
  </w:num>
  <w:num w:numId="8" w16cid:durableId="1737508262">
    <w:abstractNumId w:val="5"/>
  </w:num>
  <w:num w:numId="9" w16cid:durableId="18194233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91A"/>
    <w:rsid w:val="000549DD"/>
    <w:rsid w:val="000A527A"/>
    <w:rsid w:val="000C75BF"/>
    <w:rsid w:val="000E5D86"/>
    <w:rsid w:val="000F07DB"/>
    <w:rsid w:val="00110721"/>
    <w:rsid w:val="001257F0"/>
    <w:rsid w:val="00162F83"/>
    <w:rsid w:val="001A199E"/>
    <w:rsid w:val="00247AF5"/>
    <w:rsid w:val="00250EFB"/>
    <w:rsid w:val="0025130C"/>
    <w:rsid w:val="00256391"/>
    <w:rsid w:val="002633EB"/>
    <w:rsid w:val="00265218"/>
    <w:rsid w:val="0027713C"/>
    <w:rsid w:val="002D3842"/>
    <w:rsid w:val="00337C0F"/>
    <w:rsid w:val="0034732F"/>
    <w:rsid w:val="00366F6D"/>
    <w:rsid w:val="003D4E78"/>
    <w:rsid w:val="003E0129"/>
    <w:rsid w:val="00435E8C"/>
    <w:rsid w:val="00463B35"/>
    <w:rsid w:val="00482917"/>
    <w:rsid w:val="00496F9F"/>
    <w:rsid w:val="004B36E0"/>
    <w:rsid w:val="004C2F50"/>
    <w:rsid w:val="004D41F4"/>
    <w:rsid w:val="004D66C8"/>
    <w:rsid w:val="00520A96"/>
    <w:rsid w:val="00531DDA"/>
    <w:rsid w:val="00562990"/>
    <w:rsid w:val="005C4E65"/>
    <w:rsid w:val="005D124E"/>
    <w:rsid w:val="00642551"/>
    <w:rsid w:val="00652199"/>
    <w:rsid w:val="00663C22"/>
    <w:rsid w:val="0069249E"/>
    <w:rsid w:val="006A2A5D"/>
    <w:rsid w:val="006C7A40"/>
    <w:rsid w:val="0071089C"/>
    <w:rsid w:val="007534CA"/>
    <w:rsid w:val="0079071F"/>
    <w:rsid w:val="007B52D2"/>
    <w:rsid w:val="007C1F7D"/>
    <w:rsid w:val="007D4902"/>
    <w:rsid w:val="008374E8"/>
    <w:rsid w:val="008616CC"/>
    <w:rsid w:val="008975C7"/>
    <w:rsid w:val="008D3EE1"/>
    <w:rsid w:val="00906922"/>
    <w:rsid w:val="009E6AC6"/>
    <w:rsid w:val="00A10B01"/>
    <w:rsid w:val="00A325E4"/>
    <w:rsid w:val="00A3321A"/>
    <w:rsid w:val="00A73A75"/>
    <w:rsid w:val="00AA291A"/>
    <w:rsid w:val="00AC7198"/>
    <w:rsid w:val="00AE3E9A"/>
    <w:rsid w:val="00AE3FB7"/>
    <w:rsid w:val="00AF4BB1"/>
    <w:rsid w:val="00B122BA"/>
    <w:rsid w:val="00B3386A"/>
    <w:rsid w:val="00BC1B68"/>
    <w:rsid w:val="00BF5A49"/>
    <w:rsid w:val="00C636F7"/>
    <w:rsid w:val="00C75A08"/>
    <w:rsid w:val="00D152A6"/>
    <w:rsid w:val="00D4436A"/>
    <w:rsid w:val="00D65012"/>
    <w:rsid w:val="00D82A04"/>
    <w:rsid w:val="00E53AFF"/>
    <w:rsid w:val="00E70F47"/>
    <w:rsid w:val="00F02AC0"/>
    <w:rsid w:val="00F27B67"/>
    <w:rsid w:val="00F8443B"/>
    <w:rsid w:val="00F93EF0"/>
    <w:rsid w:val="00FC0271"/>
    <w:rsid w:val="00FD4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88EE0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6F9F"/>
    <w:pPr>
      <w:spacing w:after="240"/>
    </w:pPr>
    <w:rPr>
      <w:rFonts w:asciiTheme="minorHAnsi" w:hAnsiTheme="minorHAnsi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25130C"/>
    <w:pPr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qFormat/>
    <w:rsid w:val="00265218"/>
  </w:style>
  <w:style w:type="paragraph" w:customStyle="1" w:styleId="BlueText">
    <w:name w:val="Blue Text"/>
    <w:basedOn w:val="Normal"/>
    <w:uiPriority w:val="3"/>
    <w:qFormat/>
    <w:rsid w:val="00496F9F"/>
    <w:pPr>
      <w:spacing w:after="120"/>
    </w:pPr>
    <w:rPr>
      <w:color w:val="1F497D" w:themeColor="text2"/>
    </w:rPr>
  </w:style>
  <w:style w:type="paragraph" w:customStyle="1" w:styleId="Contacts">
    <w:name w:val="Contacts"/>
    <w:basedOn w:val="Normal"/>
    <w:uiPriority w:val="5"/>
    <w:qFormat/>
    <w:rsid w:val="00496F9F"/>
    <w:pPr>
      <w:spacing w:after="0"/>
      <w:jc w:val="center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1A199E"/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1A199E"/>
    <w:rPr>
      <w:b/>
      <w:bCs/>
      <w:sz w:val="24"/>
    </w:rPr>
  </w:style>
  <w:style w:type="paragraph" w:customStyle="1" w:styleId="Notes">
    <w:name w:val="Notes"/>
    <w:basedOn w:val="BlueText"/>
    <w:uiPriority w:val="6"/>
    <w:qFormat/>
    <w:rsid w:val="00496F9F"/>
    <w:rPr>
      <w:i/>
      <w:iCs/>
      <w:sz w:val="20"/>
    </w:rPr>
  </w:style>
  <w:style w:type="paragraph" w:customStyle="1" w:styleId="TextCentered">
    <w:name w:val="Text (Centered)"/>
    <w:basedOn w:val="Text"/>
    <w:semiHidden/>
    <w:rsid w:val="005C4E65"/>
    <w:pPr>
      <w:spacing w:after="120"/>
      <w:jc w:val="center"/>
    </w:pPr>
    <w:rPr>
      <w:rFonts w:eastAsia="Times New Roman"/>
      <w:szCs w:val="20"/>
    </w:rPr>
  </w:style>
  <w:style w:type="paragraph" w:customStyle="1" w:styleId="BoldTextCentered">
    <w:name w:val="Bold Text (Centered)"/>
    <w:basedOn w:val="BoldText"/>
    <w:semiHidden/>
    <w:rsid w:val="005C4E65"/>
    <w:pPr>
      <w:jc w:val="center"/>
    </w:pPr>
    <w:rPr>
      <w:rFonts w:eastAsia="Times New Roman"/>
      <w:szCs w:val="20"/>
    </w:rPr>
  </w:style>
  <w:style w:type="paragraph" w:customStyle="1" w:styleId="BoldTableText">
    <w:name w:val="Bold Table Text"/>
    <w:basedOn w:val="BoldText"/>
    <w:qFormat/>
    <w:rsid w:val="0079071F"/>
    <w:pPr>
      <w:jc w:val="center"/>
    </w:pPr>
  </w:style>
  <w:style w:type="paragraph" w:styleId="ListParagraph">
    <w:name w:val="List Paragraph"/>
    <w:basedOn w:val="Normal"/>
    <w:uiPriority w:val="34"/>
    <w:qFormat/>
    <w:rsid w:val="00AA29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begin\AppData\Roaming\Microsoft\Templates\No%20show%20fee%20form%20healthcare.dotx" TargetMode="External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63A0EC4B-F672-40AF-946A-7B60A3C679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D04B6DF-F71C-4B65-AC86-DE3F59EC5B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7D59F2D-E728-4748-AB94-0AD6404CF76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A06A79-4D0B-48EF-8D86-C6E280DB46F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 show fee form healthcare.dotx</Template>
  <TotalTime>0</TotalTime>
  <Pages>1</Pages>
  <Words>136</Words>
  <Characters>1295</Characters>
  <Application>Microsoft Office Word</Application>
  <DocSecurity>0</DocSecurity>
  <Lines>41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2024-02-27T18:55:00Z</dcterms:created>
  <dcterms:modified xsi:type="dcterms:W3CDTF">2024-03-07T17:54:00Z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